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A34ECE" w14:textId="77777777" w:rsidR="002976E2" w:rsidRDefault="002976E2" w:rsidP="002976E2">
      <w:pPr>
        <w:spacing w:line="360" w:lineRule="auto"/>
        <w:jc w:val="center"/>
      </w:pPr>
      <w:r>
        <w:rPr>
          <w:b/>
          <w:u w:val="single"/>
        </w:rPr>
        <w:t>TERMO DE COORIENTAÇÃO</w:t>
      </w:r>
    </w:p>
    <w:p w14:paraId="51BD4436" w14:textId="77777777" w:rsidR="002976E2" w:rsidRDefault="002976E2" w:rsidP="002976E2">
      <w:pPr>
        <w:spacing w:line="360" w:lineRule="auto"/>
        <w:jc w:val="center"/>
        <w:rPr>
          <w:sz w:val="6"/>
          <w:szCs w:val="6"/>
        </w:rPr>
      </w:pPr>
    </w:p>
    <w:p w14:paraId="52035130" w14:textId="77777777" w:rsidR="002976E2" w:rsidRPr="002976E2" w:rsidRDefault="002976E2" w:rsidP="002976E2">
      <w:pPr>
        <w:spacing w:line="360" w:lineRule="auto"/>
        <w:jc w:val="center"/>
        <w:rPr>
          <w:sz w:val="6"/>
          <w:szCs w:val="6"/>
        </w:rPr>
      </w:pPr>
    </w:p>
    <w:p w14:paraId="5704AD17" w14:textId="509726ED" w:rsidR="002976E2" w:rsidRDefault="002976E2" w:rsidP="002976E2">
      <w:pPr>
        <w:spacing w:line="360" w:lineRule="auto"/>
        <w:jc w:val="center"/>
      </w:pPr>
      <w:r>
        <w:t xml:space="preserve">Ao (À) </w:t>
      </w:r>
      <w:proofErr w:type="spellStart"/>
      <w:r>
        <w:t>Sr</w:t>
      </w:r>
      <w:proofErr w:type="spellEnd"/>
      <w:r>
        <w:t xml:space="preserve"> (a). Coordenador(a) do Programa de Pós-Graduação em Ciências Agrárias </w:t>
      </w:r>
    </w:p>
    <w:p w14:paraId="6971347A" w14:textId="77777777" w:rsidR="002976E2" w:rsidRDefault="002976E2" w:rsidP="002976E2">
      <w:pPr>
        <w:spacing w:line="360" w:lineRule="auto"/>
        <w:rPr>
          <w:sz w:val="6"/>
          <w:szCs w:val="6"/>
        </w:rPr>
      </w:pPr>
    </w:p>
    <w:p w14:paraId="1F18BCDC" w14:textId="77777777" w:rsidR="002976E2" w:rsidRPr="002976E2" w:rsidRDefault="002976E2" w:rsidP="002976E2">
      <w:pPr>
        <w:spacing w:line="360" w:lineRule="auto"/>
        <w:rPr>
          <w:sz w:val="6"/>
          <w:szCs w:val="6"/>
        </w:rPr>
      </w:pPr>
    </w:p>
    <w:p w14:paraId="36F72674" w14:textId="2BBFB06A" w:rsidR="002976E2" w:rsidRDefault="002976E2" w:rsidP="002976E2">
      <w:pPr>
        <w:spacing w:line="360" w:lineRule="auto"/>
        <w:jc w:val="both"/>
      </w:pPr>
      <w:r>
        <w:t xml:space="preserve">Eu, </w:t>
      </w:r>
      <w:proofErr w:type="spellStart"/>
      <w:r>
        <w:t>Prof</w:t>
      </w:r>
      <w:proofErr w:type="spellEnd"/>
      <w:r>
        <w:t>(a).__________________________________________, orientador(a) do(a) Mestrando(a) ou Doutorando(a)</w:t>
      </w:r>
      <w:r>
        <w:rPr>
          <w:caps/>
        </w:rPr>
        <w:t>__________________________________</w:t>
      </w:r>
      <w:r>
        <w:t>, matrícula____________________,</w:t>
      </w:r>
      <w:r w:rsidR="00DD753A">
        <w:t xml:space="preserve"> com o trabalho de dissertação/tese intitulado “____________________________________</w:t>
      </w:r>
      <w:r w:rsidR="00C814F4">
        <w:t>____</w:t>
      </w:r>
      <w:r w:rsidR="00DD753A">
        <w:t>_________________________________”</w:t>
      </w:r>
      <w:r w:rsidR="006F33AC">
        <w:t>,</w:t>
      </w:r>
      <w:r w:rsidR="00C814F4">
        <w:t xml:space="preserve"> breve resumo do trabalho: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 xml:space="preserve">vem respeitosamente requerer de V.Sa. a oficialização do regime de coorientação do(a) referido(a) aluno(a) mediante a participação do </w:t>
      </w:r>
      <w:proofErr w:type="spellStart"/>
      <w:r>
        <w:t>Prof</w:t>
      </w:r>
      <w:proofErr w:type="spellEnd"/>
      <w:r>
        <w:t xml:space="preserve">(a). </w:t>
      </w:r>
      <w:r>
        <w:rPr>
          <w:bCs/>
          <w:caps/>
        </w:rPr>
        <w:t>___________________________________________</w:t>
      </w:r>
      <w:r>
        <w:t>, cujos dados seguem abaixo: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0"/>
      </w:tblGrid>
      <w:tr w:rsidR="002976E2" w14:paraId="6B77EEF0" w14:textId="77777777" w:rsidTr="00D5204D">
        <w:tc>
          <w:tcPr>
            <w:tcW w:w="96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8B0CD4" w14:textId="77777777" w:rsidR="002976E2" w:rsidRDefault="002976E2" w:rsidP="00D5204D">
            <w:pPr>
              <w:jc w:val="both"/>
            </w:pPr>
            <w:r>
              <w:rPr>
                <w:b/>
                <w:sz w:val="22"/>
                <w:szCs w:val="22"/>
              </w:rPr>
              <w:t>DADOS PESSOAIS DO(A) COORIENTADOR(A) PARA CADASTRO</w:t>
            </w:r>
          </w:p>
        </w:tc>
      </w:tr>
      <w:tr w:rsidR="002976E2" w14:paraId="3F5BB789" w14:textId="77777777" w:rsidTr="00D5204D">
        <w:tc>
          <w:tcPr>
            <w:tcW w:w="96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1669CA" w14:textId="77777777" w:rsidR="002976E2" w:rsidRDefault="002976E2" w:rsidP="00D5204D">
            <w:pPr>
              <w:rPr>
                <w:sz w:val="10"/>
                <w:szCs w:val="10"/>
              </w:rPr>
            </w:pPr>
          </w:p>
          <w:p w14:paraId="3DE56D48" w14:textId="08B25AC5" w:rsidR="002976E2" w:rsidRDefault="002976E2" w:rsidP="00D5204D">
            <w:pPr>
              <w:rPr>
                <w:b/>
                <w:bCs/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NOME: </w:t>
            </w:r>
            <w:r>
              <w:rPr>
                <w:bCs/>
                <w:caps/>
                <w:sz w:val="20"/>
                <w:szCs w:val="20"/>
              </w:rPr>
              <w:t>_______________________________________________________</w:t>
            </w:r>
            <w:r>
              <w:rPr>
                <w:b/>
                <w:bCs/>
                <w:caps/>
                <w:sz w:val="20"/>
                <w:szCs w:val="20"/>
              </w:rPr>
              <w:t xml:space="preserve"> </w:t>
            </w:r>
          </w:p>
          <w:p w14:paraId="65F3C40B" w14:textId="15F454BC" w:rsidR="002976E2" w:rsidRDefault="002976E2" w:rsidP="00D5204D">
            <w:r w:rsidRPr="002976E2">
              <w:rPr>
                <w:caps/>
                <w:sz w:val="20"/>
                <w:szCs w:val="20"/>
              </w:rPr>
              <w:t>CPF:</w:t>
            </w:r>
            <w:r>
              <w:rPr>
                <w:b/>
                <w:bCs/>
                <w:caps/>
                <w:sz w:val="20"/>
                <w:szCs w:val="20"/>
              </w:rPr>
              <w:t xml:space="preserve"> ______________________________________</w:t>
            </w:r>
          </w:p>
          <w:p w14:paraId="3775BB86" w14:textId="77777777" w:rsidR="002976E2" w:rsidRDefault="002976E2" w:rsidP="00D5204D">
            <w:r>
              <w:rPr>
                <w:sz w:val="20"/>
                <w:szCs w:val="20"/>
              </w:rPr>
              <w:t>E-MAIL: ______________________________________________________________________________________</w:t>
            </w:r>
          </w:p>
          <w:p w14:paraId="3AA7CE89" w14:textId="77777777" w:rsidR="002976E2" w:rsidRDefault="002976E2" w:rsidP="00D5204D">
            <w:r>
              <w:rPr>
                <w:sz w:val="20"/>
                <w:szCs w:val="20"/>
              </w:rPr>
              <w:t>INSTITUIÇÃO DE ORIGEM: _____________________________________________________________________</w:t>
            </w:r>
          </w:p>
          <w:p w14:paraId="52AB22DA" w14:textId="77777777" w:rsidR="002976E2" w:rsidRDefault="002976E2" w:rsidP="00D5204D">
            <w:r>
              <w:rPr>
                <w:sz w:val="20"/>
                <w:szCs w:val="20"/>
              </w:rPr>
              <w:t>LOCAL: ___________________________ UNIDADE: _____________________ DEPTO.: ____________________</w:t>
            </w:r>
          </w:p>
          <w:p w14:paraId="0A64F12C" w14:textId="77777777" w:rsidR="002976E2" w:rsidRDefault="002976E2" w:rsidP="00D5204D">
            <w:pPr>
              <w:shd w:val="clear" w:color="auto" w:fill="DDDDDD"/>
            </w:pPr>
            <w:r>
              <w:rPr>
                <w:b/>
                <w:bCs/>
                <w:sz w:val="20"/>
                <w:szCs w:val="20"/>
              </w:rPr>
              <w:t>TITULAÇÃO</w:t>
            </w:r>
          </w:p>
          <w:p w14:paraId="5D84CEA5" w14:textId="77777777" w:rsidR="002976E2" w:rsidRDefault="002976E2" w:rsidP="00D5204D">
            <w:r>
              <w:rPr>
                <w:sz w:val="20"/>
                <w:szCs w:val="20"/>
              </w:rPr>
              <w:t xml:space="preserve">MAIOR TITULAÇÃO: ____________________________ ANO: _____________ ÁREA: _____________________ </w:t>
            </w:r>
          </w:p>
          <w:p w14:paraId="4AF8697B" w14:textId="77777777" w:rsidR="002976E2" w:rsidRDefault="002976E2" w:rsidP="00D5204D">
            <w:pPr>
              <w:jc w:val="both"/>
            </w:pPr>
            <w:r>
              <w:rPr>
                <w:sz w:val="20"/>
                <w:szCs w:val="20"/>
              </w:rPr>
              <w:t>INSTITUIÇÃO: ________________________________________________________ SIGLA: _________________</w:t>
            </w:r>
          </w:p>
          <w:p w14:paraId="36F36FD9" w14:textId="77777777" w:rsidR="002976E2" w:rsidRDefault="002976E2" w:rsidP="00D5204D">
            <w:pPr>
              <w:shd w:val="clear" w:color="auto" w:fill="FFFFFF"/>
              <w:jc w:val="both"/>
            </w:pPr>
            <w:r>
              <w:rPr>
                <w:sz w:val="20"/>
                <w:szCs w:val="20"/>
              </w:rPr>
              <w:t>LOCAL: _______________________________________________________________________________________</w:t>
            </w:r>
          </w:p>
          <w:p w14:paraId="34169B58" w14:textId="68DBDCEE" w:rsidR="002976E2" w:rsidRDefault="002976E2" w:rsidP="00D5204D">
            <w:pPr>
              <w:shd w:val="clear" w:color="auto" w:fill="DDDDDD"/>
              <w:jc w:val="both"/>
            </w:pPr>
            <w:r>
              <w:rPr>
                <w:b/>
                <w:bCs/>
                <w:sz w:val="20"/>
                <w:szCs w:val="20"/>
              </w:rPr>
              <w:t>JUSTIFICATIVA PARA O REQUERIMENTO</w:t>
            </w:r>
            <w:r w:rsidR="0084167D">
              <w:rPr>
                <w:b/>
                <w:bCs/>
                <w:sz w:val="20"/>
                <w:szCs w:val="20"/>
              </w:rPr>
              <w:t xml:space="preserve"> </w:t>
            </w:r>
            <w:r w:rsidR="009350EB">
              <w:rPr>
                <w:b/>
                <w:bCs/>
                <w:sz w:val="20"/>
                <w:szCs w:val="20"/>
              </w:rPr>
              <w:t>(com que trabalha</w:t>
            </w:r>
            <w:r w:rsidR="00C87D12">
              <w:rPr>
                <w:b/>
                <w:bCs/>
                <w:sz w:val="20"/>
                <w:szCs w:val="20"/>
              </w:rPr>
              <w:t>, vai auxiliar em qu</w:t>
            </w:r>
            <w:r w:rsidR="0063155F">
              <w:rPr>
                <w:b/>
                <w:bCs/>
                <w:sz w:val="20"/>
                <w:szCs w:val="20"/>
              </w:rPr>
              <w:t>al atividade</w:t>
            </w:r>
            <w:r w:rsidR="000204FB">
              <w:rPr>
                <w:b/>
                <w:bCs/>
                <w:sz w:val="20"/>
                <w:szCs w:val="20"/>
              </w:rPr>
              <w:t xml:space="preserve">, </w:t>
            </w:r>
            <w:r w:rsidR="0063155F">
              <w:rPr>
                <w:b/>
                <w:bCs/>
                <w:sz w:val="20"/>
                <w:szCs w:val="20"/>
              </w:rPr>
              <w:t>o porquê da escolha d</w:t>
            </w:r>
            <w:r w:rsidR="00C814F4">
              <w:rPr>
                <w:b/>
                <w:bCs/>
                <w:sz w:val="20"/>
                <w:szCs w:val="20"/>
              </w:rPr>
              <w:t>o</w:t>
            </w:r>
            <w:r w:rsidR="0063155F">
              <w:rPr>
                <w:b/>
                <w:bCs/>
                <w:sz w:val="20"/>
                <w:szCs w:val="20"/>
              </w:rPr>
              <w:t xml:space="preserve"> profissional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2CAA5427" w14:textId="0F5E9112" w:rsidR="00E417BE" w:rsidRDefault="002976E2" w:rsidP="00633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C00729">
              <w:rPr>
                <w:sz w:val="20"/>
                <w:szCs w:val="20"/>
              </w:rPr>
              <w:t xml:space="preserve">Data de </w:t>
            </w:r>
            <w:r w:rsidR="006332D6">
              <w:rPr>
                <w:sz w:val="20"/>
                <w:szCs w:val="20"/>
              </w:rPr>
              <w:t>Início da Coorientação:</w:t>
            </w:r>
            <w:r w:rsidR="005D343D">
              <w:rPr>
                <w:sz w:val="20"/>
                <w:szCs w:val="20"/>
              </w:rPr>
              <w:t>_________________________</w:t>
            </w:r>
          </w:p>
          <w:p w14:paraId="203EE5D4" w14:textId="21FC7C23" w:rsidR="002976E2" w:rsidRDefault="006332D6" w:rsidP="00E417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  <w:r w:rsidR="00E417BE">
              <w:rPr>
                <w:sz w:val="20"/>
                <w:szCs w:val="20"/>
              </w:rPr>
              <w:t xml:space="preserve"> Fim da Coorientação</w:t>
            </w:r>
            <w:r w:rsidR="00183BA3">
              <w:rPr>
                <w:sz w:val="20"/>
                <w:szCs w:val="20"/>
              </w:rPr>
              <w:t xml:space="preserve"> (se houver)</w:t>
            </w:r>
            <w:r w:rsidR="00E417BE">
              <w:rPr>
                <w:sz w:val="20"/>
                <w:szCs w:val="20"/>
              </w:rPr>
              <w:t xml:space="preserve">: </w:t>
            </w:r>
            <w:r w:rsidR="005D343D">
              <w:rPr>
                <w:sz w:val="20"/>
                <w:szCs w:val="20"/>
              </w:rPr>
              <w:t>___________________</w:t>
            </w:r>
          </w:p>
          <w:p w14:paraId="0A2EC582" w14:textId="680E1ABE" w:rsidR="00E417BE" w:rsidRDefault="00E417BE" w:rsidP="00E417BE">
            <w:pPr>
              <w:rPr>
                <w:sz w:val="10"/>
                <w:szCs w:val="10"/>
              </w:rPr>
            </w:pPr>
          </w:p>
        </w:tc>
      </w:tr>
    </w:tbl>
    <w:p w14:paraId="3C9CDC29" w14:textId="77777777" w:rsidR="002976E2" w:rsidRDefault="002976E2" w:rsidP="002976E2">
      <w:pPr>
        <w:rPr>
          <w:sz w:val="20"/>
          <w:szCs w:val="20"/>
        </w:rPr>
      </w:pPr>
    </w:p>
    <w:p w14:paraId="68B6DF1E" w14:textId="77777777" w:rsidR="002976E2" w:rsidRDefault="002976E2" w:rsidP="002976E2">
      <w:pPr>
        <w:spacing w:line="360" w:lineRule="auto"/>
      </w:pPr>
      <w:r>
        <w:t>Nestes Termos,</w:t>
      </w:r>
    </w:p>
    <w:p w14:paraId="62549882" w14:textId="77777777" w:rsidR="00C814F4" w:rsidRDefault="00C814F4" w:rsidP="002976E2">
      <w:pPr>
        <w:spacing w:line="360" w:lineRule="auto"/>
      </w:pPr>
    </w:p>
    <w:p w14:paraId="4A9A7404" w14:textId="77777777" w:rsidR="002976E2" w:rsidRDefault="002976E2" w:rsidP="002976E2">
      <w:pPr>
        <w:spacing w:line="360" w:lineRule="auto"/>
      </w:pPr>
      <w:r>
        <w:t>Pede Deferimento.</w:t>
      </w:r>
    </w:p>
    <w:p w14:paraId="12E221D9" w14:textId="3ADD4571" w:rsidR="002976E2" w:rsidRDefault="002976E2" w:rsidP="002976E2">
      <w:pPr>
        <w:spacing w:line="360" w:lineRule="auto"/>
        <w:jc w:val="right"/>
      </w:pPr>
      <w:r>
        <w:t xml:space="preserve">São Luís (MA), ____ de _______________ </w:t>
      </w:r>
      <w:proofErr w:type="spellStart"/>
      <w:r>
        <w:t>de</w:t>
      </w:r>
      <w:proofErr w:type="spellEnd"/>
      <w:r>
        <w:t xml:space="preserve"> _____.</w:t>
      </w:r>
    </w:p>
    <w:p w14:paraId="5684EF04" w14:textId="77777777" w:rsidR="00C814F4" w:rsidRDefault="00C814F4" w:rsidP="002976E2">
      <w:pPr>
        <w:spacing w:line="360" w:lineRule="auto"/>
        <w:jc w:val="right"/>
      </w:pPr>
    </w:p>
    <w:p w14:paraId="514FC362" w14:textId="77777777" w:rsidR="00C814F4" w:rsidRDefault="00C814F4" w:rsidP="002976E2">
      <w:pPr>
        <w:spacing w:line="360" w:lineRule="auto"/>
        <w:jc w:val="right"/>
      </w:pPr>
    </w:p>
    <w:p w14:paraId="441C88ED" w14:textId="77777777" w:rsidR="00C814F4" w:rsidRDefault="00C814F4" w:rsidP="002976E2">
      <w:pPr>
        <w:spacing w:line="360" w:lineRule="auto"/>
        <w:jc w:val="right"/>
      </w:pPr>
    </w:p>
    <w:p w14:paraId="08392FFE" w14:textId="77777777" w:rsidR="002976E2" w:rsidRDefault="002976E2" w:rsidP="002976E2">
      <w:pPr>
        <w:spacing w:line="360" w:lineRule="auto"/>
        <w:jc w:val="right"/>
        <w:rPr>
          <w:sz w:val="20"/>
          <w:szCs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276"/>
        <w:gridCol w:w="5856"/>
      </w:tblGrid>
      <w:tr w:rsidR="002976E2" w14:paraId="3E3FE1FF" w14:textId="77777777" w:rsidTr="002976E2">
        <w:tc>
          <w:tcPr>
            <w:tcW w:w="1276" w:type="dxa"/>
          </w:tcPr>
          <w:p w14:paraId="42845CAA" w14:textId="77777777" w:rsidR="002976E2" w:rsidRDefault="002976E2" w:rsidP="002976E2">
            <w:pPr>
              <w:snapToGrid w:val="0"/>
              <w:spacing w:line="360" w:lineRule="auto"/>
              <w:jc w:val="center"/>
            </w:pPr>
          </w:p>
        </w:tc>
        <w:tc>
          <w:tcPr>
            <w:tcW w:w="5856" w:type="dxa"/>
          </w:tcPr>
          <w:p w14:paraId="6AE3BFBF" w14:textId="77777777" w:rsidR="002976E2" w:rsidRDefault="002976E2" w:rsidP="002976E2">
            <w:pPr>
              <w:spacing w:line="360" w:lineRule="auto"/>
              <w:jc w:val="center"/>
            </w:pPr>
            <w:r>
              <w:t>______________________________________________</w:t>
            </w:r>
          </w:p>
        </w:tc>
      </w:tr>
      <w:tr w:rsidR="002976E2" w14:paraId="2B3BF859" w14:textId="77777777" w:rsidTr="002976E2">
        <w:tc>
          <w:tcPr>
            <w:tcW w:w="1276" w:type="dxa"/>
          </w:tcPr>
          <w:p w14:paraId="33CDC4C9" w14:textId="77777777" w:rsidR="002976E2" w:rsidRDefault="002976E2" w:rsidP="002976E2">
            <w:pPr>
              <w:snapToGrid w:val="0"/>
              <w:spacing w:line="360" w:lineRule="auto"/>
              <w:jc w:val="center"/>
            </w:pPr>
          </w:p>
        </w:tc>
        <w:tc>
          <w:tcPr>
            <w:tcW w:w="5856" w:type="dxa"/>
          </w:tcPr>
          <w:p w14:paraId="780321FE" w14:textId="77777777" w:rsidR="002976E2" w:rsidRDefault="002976E2" w:rsidP="002976E2">
            <w:pPr>
              <w:spacing w:line="360" w:lineRule="auto"/>
              <w:jc w:val="center"/>
            </w:pPr>
            <w:r>
              <w:t>Orientador(a)</w:t>
            </w:r>
          </w:p>
        </w:tc>
      </w:tr>
      <w:tr w:rsidR="002976E2" w14:paraId="38A4DFB2" w14:textId="77777777" w:rsidTr="002976E2">
        <w:tc>
          <w:tcPr>
            <w:tcW w:w="1276" w:type="dxa"/>
          </w:tcPr>
          <w:p w14:paraId="36B3378A" w14:textId="77777777" w:rsidR="002976E2" w:rsidRDefault="002976E2" w:rsidP="002976E2">
            <w:pPr>
              <w:snapToGrid w:val="0"/>
              <w:spacing w:line="360" w:lineRule="auto"/>
              <w:jc w:val="center"/>
            </w:pPr>
          </w:p>
        </w:tc>
        <w:tc>
          <w:tcPr>
            <w:tcW w:w="5856" w:type="dxa"/>
          </w:tcPr>
          <w:p w14:paraId="2DACCADC" w14:textId="77777777" w:rsidR="002976E2" w:rsidRDefault="002976E2" w:rsidP="002976E2">
            <w:pPr>
              <w:snapToGrid w:val="0"/>
              <w:spacing w:line="360" w:lineRule="auto"/>
              <w:jc w:val="center"/>
            </w:pPr>
          </w:p>
          <w:p w14:paraId="14666E5F" w14:textId="77777777" w:rsidR="00C814F4" w:rsidRDefault="00C814F4" w:rsidP="002976E2">
            <w:pPr>
              <w:snapToGrid w:val="0"/>
              <w:spacing w:line="360" w:lineRule="auto"/>
              <w:jc w:val="center"/>
            </w:pPr>
          </w:p>
        </w:tc>
      </w:tr>
      <w:tr w:rsidR="002976E2" w14:paraId="1B901083" w14:textId="77777777" w:rsidTr="002976E2">
        <w:tc>
          <w:tcPr>
            <w:tcW w:w="1276" w:type="dxa"/>
          </w:tcPr>
          <w:p w14:paraId="28267772" w14:textId="77777777" w:rsidR="002976E2" w:rsidRDefault="002976E2" w:rsidP="002976E2">
            <w:pPr>
              <w:snapToGrid w:val="0"/>
              <w:spacing w:line="360" w:lineRule="auto"/>
              <w:jc w:val="center"/>
            </w:pPr>
          </w:p>
        </w:tc>
        <w:tc>
          <w:tcPr>
            <w:tcW w:w="5856" w:type="dxa"/>
          </w:tcPr>
          <w:p w14:paraId="66C12AB3" w14:textId="77777777" w:rsidR="002976E2" w:rsidRDefault="002976E2" w:rsidP="002976E2">
            <w:pPr>
              <w:spacing w:line="360" w:lineRule="auto"/>
              <w:jc w:val="center"/>
            </w:pPr>
            <w:r>
              <w:t>_______________________________________________</w:t>
            </w:r>
          </w:p>
        </w:tc>
      </w:tr>
      <w:tr w:rsidR="002976E2" w14:paraId="646D00FA" w14:textId="77777777" w:rsidTr="002976E2">
        <w:tc>
          <w:tcPr>
            <w:tcW w:w="1276" w:type="dxa"/>
          </w:tcPr>
          <w:p w14:paraId="00D63242" w14:textId="77777777" w:rsidR="002976E2" w:rsidRDefault="002976E2" w:rsidP="002976E2">
            <w:pPr>
              <w:snapToGrid w:val="0"/>
              <w:spacing w:line="360" w:lineRule="auto"/>
              <w:jc w:val="center"/>
            </w:pPr>
          </w:p>
        </w:tc>
        <w:tc>
          <w:tcPr>
            <w:tcW w:w="5856" w:type="dxa"/>
          </w:tcPr>
          <w:p w14:paraId="5A50377E" w14:textId="77777777" w:rsidR="002976E2" w:rsidRDefault="002976E2" w:rsidP="002976E2">
            <w:pPr>
              <w:spacing w:line="360" w:lineRule="auto"/>
              <w:jc w:val="center"/>
            </w:pPr>
            <w:r>
              <w:t>Coorientador(a)</w:t>
            </w:r>
          </w:p>
          <w:tbl>
            <w:tblPr>
              <w:tblW w:w="11846" w:type="dxa"/>
              <w:tblLayout w:type="fixed"/>
              <w:tblLook w:val="0000" w:firstRow="0" w:lastRow="0" w:firstColumn="0" w:lastColumn="0" w:noHBand="0" w:noVBand="0"/>
            </w:tblPr>
            <w:tblGrid>
              <w:gridCol w:w="5990"/>
              <w:gridCol w:w="5856"/>
            </w:tblGrid>
            <w:tr w:rsidR="002976E2" w14:paraId="062C5B9F" w14:textId="77777777" w:rsidTr="002976E2">
              <w:tc>
                <w:tcPr>
                  <w:tcW w:w="5990" w:type="dxa"/>
                </w:tcPr>
                <w:p w14:paraId="68E9F0CE" w14:textId="77777777" w:rsidR="002976E2" w:rsidRDefault="002976E2" w:rsidP="002976E2">
                  <w:pPr>
                    <w:snapToGrid w:val="0"/>
                    <w:spacing w:line="360" w:lineRule="auto"/>
                    <w:jc w:val="center"/>
                  </w:pPr>
                </w:p>
                <w:p w14:paraId="590E73A9" w14:textId="77777777" w:rsidR="00C814F4" w:rsidRDefault="00C814F4" w:rsidP="002976E2">
                  <w:pPr>
                    <w:snapToGrid w:val="0"/>
                    <w:spacing w:line="360" w:lineRule="auto"/>
                    <w:jc w:val="center"/>
                  </w:pPr>
                </w:p>
              </w:tc>
              <w:tc>
                <w:tcPr>
                  <w:tcW w:w="5856" w:type="dxa"/>
                </w:tcPr>
                <w:p w14:paraId="1A77EF84" w14:textId="0E013CCA" w:rsidR="002976E2" w:rsidRDefault="002976E2" w:rsidP="002976E2">
                  <w:pPr>
                    <w:spacing w:line="360" w:lineRule="auto"/>
                    <w:jc w:val="center"/>
                  </w:pPr>
                </w:p>
              </w:tc>
            </w:tr>
            <w:tr w:rsidR="002976E2" w14:paraId="2371D783" w14:textId="77777777" w:rsidTr="002976E2">
              <w:tc>
                <w:tcPr>
                  <w:tcW w:w="5990" w:type="dxa"/>
                </w:tcPr>
                <w:p w14:paraId="6EC38CDE" w14:textId="08E6FC58" w:rsidR="002976E2" w:rsidRDefault="002976E2" w:rsidP="002976E2">
                  <w:pPr>
                    <w:snapToGrid w:val="0"/>
                    <w:spacing w:line="360" w:lineRule="auto"/>
                    <w:jc w:val="center"/>
                  </w:pPr>
                  <w:r>
                    <w:t>_______________________________________________</w:t>
                  </w:r>
                </w:p>
              </w:tc>
              <w:tc>
                <w:tcPr>
                  <w:tcW w:w="5856" w:type="dxa"/>
                </w:tcPr>
                <w:p w14:paraId="5F0023FF" w14:textId="77777777" w:rsidR="002976E2" w:rsidRDefault="002976E2" w:rsidP="002976E2">
                  <w:pPr>
                    <w:spacing w:line="360" w:lineRule="auto"/>
                    <w:jc w:val="center"/>
                  </w:pPr>
                  <w:r>
                    <w:t>Orientador(a)</w:t>
                  </w:r>
                </w:p>
              </w:tc>
            </w:tr>
            <w:tr w:rsidR="002976E2" w14:paraId="06CE86E4" w14:textId="77777777" w:rsidTr="002976E2">
              <w:tc>
                <w:tcPr>
                  <w:tcW w:w="5990" w:type="dxa"/>
                </w:tcPr>
                <w:p w14:paraId="3C19931F" w14:textId="47C5C4E2" w:rsidR="002976E2" w:rsidRDefault="002976E2" w:rsidP="002976E2">
                  <w:pPr>
                    <w:spacing w:line="360" w:lineRule="auto"/>
                    <w:jc w:val="center"/>
                  </w:pPr>
                  <w:r>
                    <w:t>Aluno(a)</w:t>
                  </w:r>
                </w:p>
                <w:p w14:paraId="7B45FD2A" w14:textId="77777777" w:rsidR="002976E2" w:rsidRDefault="002976E2" w:rsidP="002976E2">
                  <w:pPr>
                    <w:snapToGrid w:val="0"/>
                    <w:spacing w:line="360" w:lineRule="auto"/>
                    <w:jc w:val="center"/>
                  </w:pPr>
                </w:p>
              </w:tc>
              <w:tc>
                <w:tcPr>
                  <w:tcW w:w="5856" w:type="dxa"/>
                </w:tcPr>
                <w:p w14:paraId="470E3330" w14:textId="77777777" w:rsidR="002976E2" w:rsidRDefault="002976E2" w:rsidP="002976E2">
                  <w:pPr>
                    <w:spacing w:line="360" w:lineRule="auto"/>
                    <w:jc w:val="center"/>
                  </w:pPr>
                </w:p>
              </w:tc>
            </w:tr>
          </w:tbl>
          <w:p w14:paraId="3452B816" w14:textId="77777777" w:rsidR="002976E2" w:rsidRDefault="002976E2" w:rsidP="002976E2">
            <w:pPr>
              <w:spacing w:line="360" w:lineRule="auto"/>
              <w:jc w:val="center"/>
            </w:pPr>
          </w:p>
        </w:tc>
      </w:tr>
      <w:tr w:rsidR="002976E2" w14:paraId="2E127445" w14:textId="77777777" w:rsidTr="002976E2">
        <w:tc>
          <w:tcPr>
            <w:tcW w:w="1276" w:type="dxa"/>
          </w:tcPr>
          <w:p w14:paraId="44CB6C1F" w14:textId="77777777" w:rsidR="002976E2" w:rsidRDefault="002976E2" w:rsidP="00D5204D">
            <w:pPr>
              <w:snapToGrid w:val="0"/>
              <w:spacing w:line="360" w:lineRule="auto"/>
            </w:pPr>
          </w:p>
        </w:tc>
        <w:tc>
          <w:tcPr>
            <w:tcW w:w="5856" w:type="dxa"/>
          </w:tcPr>
          <w:p w14:paraId="4EE7CF8F" w14:textId="77777777" w:rsidR="002976E2" w:rsidRDefault="002976E2" w:rsidP="00D5204D">
            <w:pPr>
              <w:spacing w:line="360" w:lineRule="auto"/>
            </w:pPr>
            <w:r>
              <w:t>De Acordo:</w:t>
            </w:r>
          </w:p>
        </w:tc>
      </w:tr>
      <w:tr w:rsidR="002976E2" w14:paraId="3A062FE8" w14:textId="77777777" w:rsidTr="002976E2">
        <w:tc>
          <w:tcPr>
            <w:tcW w:w="1276" w:type="dxa"/>
          </w:tcPr>
          <w:p w14:paraId="1503544F" w14:textId="77777777" w:rsidR="002976E2" w:rsidRDefault="002976E2" w:rsidP="00D5204D">
            <w:pPr>
              <w:snapToGrid w:val="0"/>
              <w:spacing w:line="360" w:lineRule="auto"/>
            </w:pPr>
          </w:p>
        </w:tc>
        <w:tc>
          <w:tcPr>
            <w:tcW w:w="5856" w:type="dxa"/>
          </w:tcPr>
          <w:p w14:paraId="3BC61AFD" w14:textId="77777777" w:rsidR="002976E2" w:rsidRDefault="002976E2" w:rsidP="00D5204D">
            <w:pPr>
              <w:snapToGrid w:val="0"/>
              <w:spacing w:line="360" w:lineRule="auto"/>
              <w:jc w:val="center"/>
            </w:pPr>
          </w:p>
        </w:tc>
      </w:tr>
      <w:tr w:rsidR="002976E2" w14:paraId="1E49D889" w14:textId="77777777" w:rsidTr="002976E2">
        <w:tc>
          <w:tcPr>
            <w:tcW w:w="1276" w:type="dxa"/>
          </w:tcPr>
          <w:p w14:paraId="1A68A283" w14:textId="77777777" w:rsidR="002976E2" w:rsidRDefault="002976E2" w:rsidP="00D5204D">
            <w:pPr>
              <w:snapToGrid w:val="0"/>
              <w:spacing w:line="360" w:lineRule="auto"/>
            </w:pPr>
          </w:p>
        </w:tc>
        <w:tc>
          <w:tcPr>
            <w:tcW w:w="5856" w:type="dxa"/>
          </w:tcPr>
          <w:p w14:paraId="3B2F3D27" w14:textId="77777777" w:rsidR="002976E2" w:rsidRDefault="002976E2" w:rsidP="00D5204D">
            <w:pPr>
              <w:spacing w:line="360" w:lineRule="auto"/>
            </w:pPr>
            <w:r>
              <w:t>_______________________________________________</w:t>
            </w:r>
          </w:p>
        </w:tc>
      </w:tr>
      <w:tr w:rsidR="002976E2" w14:paraId="4E87BBF3" w14:textId="77777777" w:rsidTr="002976E2">
        <w:trPr>
          <w:trHeight w:val="89"/>
        </w:trPr>
        <w:tc>
          <w:tcPr>
            <w:tcW w:w="1276" w:type="dxa"/>
          </w:tcPr>
          <w:p w14:paraId="1204D1AB" w14:textId="77777777" w:rsidR="002976E2" w:rsidRDefault="002976E2" w:rsidP="00D5204D">
            <w:pPr>
              <w:snapToGrid w:val="0"/>
              <w:spacing w:line="360" w:lineRule="auto"/>
            </w:pPr>
          </w:p>
        </w:tc>
        <w:tc>
          <w:tcPr>
            <w:tcW w:w="5856" w:type="dxa"/>
          </w:tcPr>
          <w:p w14:paraId="5DEC550D" w14:textId="77777777" w:rsidR="002976E2" w:rsidRDefault="002976E2" w:rsidP="00D5204D">
            <w:pPr>
              <w:spacing w:line="360" w:lineRule="auto"/>
              <w:jc w:val="center"/>
            </w:pPr>
            <w:r>
              <w:t>Coordenador(a)</w:t>
            </w:r>
          </w:p>
        </w:tc>
      </w:tr>
    </w:tbl>
    <w:p w14:paraId="48422627" w14:textId="77777777" w:rsidR="002976E2" w:rsidRDefault="002976E2" w:rsidP="002976E2">
      <w:pPr>
        <w:spacing w:line="360" w:lineRule="auto"/>
        <w:ind w:left="3540"/>
      </w:pPr>
      <w:r>
        <w:t xml:space="preserve">                                                                                                              </w:t>
      </w:r>
    </w:p>
    <w:p w14:paraId="468F781B" w14:textId="77777777" w:rsidR="002976E2" w:rsidRPr="001971D8" w:rsidRDefault="002976E2" w:rsidP="002976E2">
      <w:pPr>
        <w:spacing w:line="360" w:lineRule="auto"/>
        <w:jc w:val="both"/>
        <w:rPr>
          <w:b/>
        </w:rPr>
      </w:pPr>
    </w:p>
    <w:p w14:paraId="092D1038" w14:textId="77777777" w:rsidR="006C1FFB" w:rsidRPr="00C814F4" w:rsidRDefault="006C1FFB" w:rsidP="006C1FFB">
      <w:pPr>
        <w:spacing w:line="360" w:lineRule="auto"/>
        <w:jc w:val="both"/>
        <w:rPr>
          <w:b/>
          <w:sz w:val="20"/>
          <w:szCs w:val="20"/>
        </w:rPr>
      </w:pPr>
      <w:r w:rsidRPr="00C814F4">
        <w:rPr>
          <w:b/>
          <w:sz w:val="20"/>
          <w:szCs w:val="20"/>
        </w:rPr>
        <w:t>Requisitos para Coorientação:</w:t>
      </w:r>
    </w:p>
    <w:p w14:paraId="59F57A81" w14:textId="0A7549F5" w:rsidR="004F44DC" w:rsidRPr="00C814F4" w:rsidRDefault="004F44DC" w:rsidP="006C1FFB">
      <w:pPr>
        <w:spacing w:line="360" w:lineRule="auto"/>
        <w:jc w:val="both"/>
        <w:rPr>
          <w:bCs/>
          <w:sz w:val="20"/>
          <w:szCs w:val="20"/>
        </w:rPr>
      </w:pPr>
      <w:r w:rsidRPr="00C814F4">
        <w:rPr>
          <w:bCs/>
          <w:sz w:val="20"/>
          <w:szCs w:val="20"/>
        </w:rPr>
        <w:t>- A coorientação é uma ferramenta importante para complementar as competências do orientador principal e contribuir para o desenvolvimento do projeto de pesquisa do aluno de pós-graduação</w:t>
      </w:r>
      <w:r w:rsidR="00500CB3" w:rsidRPr="00C814F4">
        <w:rPr>
          <w:bCs/>
          <w:sz w:val="20"/>
          <w:szCs w:val="20"/>
        </w:rPr>
        <w:t>.</w:t>
      </w:r>
    </w:p>
    <w:p w14:paraId="1FEC89E9" w14:textId="77777777" w:rsidR="00500CB3" w:rsidRPr="00C814F4" w:rsidRDefault="00500CB3" w:rsidP="006C1FFB">
      <w:pPr>
        <w:spacing w:line="360" w:lineRule="auto"/>
        <w:jc w:val="both"/>
        <w:rPr>
          <w:b/>
          <w:sz w:val="20"/>
          <w:szCs w:val="20"/>
        </w:rPr>
      </w:pPr>
    </w:p>
    <w:p w14:paraId="20D3EF17" w14:textId="70B2F672" w:rsidR="006C1FFB" w:rsidRPr="00C814F4" w:rsidRDefault="006C1FFB" w:rsidP="006C1FFB">
      <w:pPr>
        <w:spacing w:line="360" w:lineRule="auto"/>
        <w:jc w:val="both"/>
        <w:rPr>
          <w:sz w:val="20"/>
          <w:szCs w:val="20"/>
        </w:rPr>
      </w:pPr>
      <w:r w:rsidRPr="00C814F4">
        <w:rPr>
          <w:sz w:val="20"/>
          <w:szCs w:val="20"/>
        </w:rPr>
        <w:t>- Para formalizar uma coorientação, é necessário enviar à secretaria do PPG</w:t>
      </w:r>
      <w:r w:rsidR="003823F7" w:rsidRPr="00C814F4">
        <w:rPr>
          <w:sz w:val="20"/>
          <w:szCs w:val="20"/>
        </w:rPr>
        <w:t>CIAG</w:t>
      </w:r>
      <w:r w:rsidRPr="00C814F4">
        <w:rPr>
          <w:sz w:val="20"/>
          <w:szCs w:val="20"/>
        </w:rPr>
        <w:t xml:space="preserve"> (via e-mail) o formulário de coorientação preenchido</w:t>
      </w:r>
      <w:r w:rsidR="00C814F4">
        <w:rPr>
          <w:sz w:val="20"/>
          <w:szCs w:val="20"/>
        </w:rPr>
        <w:t>.</w:t>
      </w:r>
    </w:p>
    <w:p w14:paraId="7D88086A" w14:textId="77777777" w:rsidR="006C1FFB" w:rsidRPr="00C814F4" w:rsidRDefault="006C1FFB" w:rsidP="006C1FFB">
      <w:pPr>
        <w:spacing w:line="360" w:lineRule="auto"/>
        <w:jc w:val="both"/>
        <w:rPr>
          <w:sz w:val="20"/>
          <w:szCs w:val="20"/>
        </w:rPr>
      </w:pPr>
    </w:p>
    <w:p w14:paraId="66B7BA26" w14:textId="0FC4C36E" w:rsidR="006C1FFB" w:rsidRPr="00C814F4" w:rsidRDefault="00C814F4" w:rsidP="006C1FFB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6C1FFB" w:rsidRPr="00C814F4">
        <w:rPr>
          <w:sz w:val="20"/>
          <w:szCs w:val="20"/>
        </w:rPr>
        <w:t>A CAPES estabelece que o coorientador deve ser um docente ou pesquisador com título de doutor, com competência comprovada no tema da dissertação ou tese, seja ou não membro do corpo docente da instituição. </w:t>
      </w:r>
    </w:p>
    <w:p w14:paraId="17D1EC8D" w14:textId="77777777" w:rsidR="000E2C92" w:rsidRPr="00C814F4" w:rsidRDefault="000E2C92" w:rsidP="002976E2">
      <w:pPr>
        <w:spacing w:line="360" w:lineRule="auto"/>
        <w:jc w:val="both"/>
        <w:rPr>
          <w:sz w:val="20"/>
          <w:szCs w:val="20"/>
        </w:rPr>
      </w:pPr>
    </w:p>
    <w:p w14:paraId="588CC52B" w14:textId="760CBA91" w:rsidR="002976E2" w:rsidRPr="00C814F4" w:rsidRDefault="00C814F4" w:rsidP="002976E2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2976E2" w:rsidRPr="00C814F4">
        <w:rPr>
          <w:sz w:val="20"/>
          <w:szCs w:val="20"/>
        </w:rPr>
        <w:t>Após envio da documentação, a solicitação será encaminhada à coordenação. Após aprovação, será oficializada a coorientação, com o cadastro do coorientador no sistema SIGAA</w:t>
      </w:r>
      <w:r w:rsidR="00C00729" w:rsidRPr="00C814F4">
        <w:rPr>
          <w:sz w:val="20"/>
          <w:szCs w:val="20"/>
        </w:rPr>
        <w:t xml:space="preserve"> e Plataforma Sucupira</w:t>
      </w:r>
      <w:r w:rsidR="002976E2" w:rsidRPr="00C814F4">
        <w:rPr>
          <w:sz w:val="20"/>
          <w:szCs w:val="20"/>
        </w:rPr>
        <w:t>. É necessário também informar à coordenação a data de início e fim (se houver) da coorientação.</w:t>
      </w:r>
    </w:p>
    <w:p w14:paraId="2B74EF45" w14:textId="77777777" w:rsidR="002976E2" w:rsidRPr="001971D8" w:rsidRDefault="002976E2" w:rsidP="002976E2">
      <w:pPr>
        <w:spacing w:line="360" w:lineRule="auto"/>
        <w:jc w:val="both"/>
      </w:pPr>
    </w:p>
    <w:p w14:paraId="1700AB0E" w14:textId="77777777" w:rsidR="00D734CC" w:rsidRDefault="00D734CC" w:rsidP="009113D3">
      <w:pPr>
        <w:spacing w:line="276" w:lineRule="auto"/>
        <w:jc w:val="center"/>
        <w:rPr>
          <w:b/>
          <w:sz w:val="32"/>
          <w:szCs w:val="32"/>
          <w:u w:val="single"/>
        </w:rPr>
      </w:pPr>
    </w:p>
    <w:p w14:paraId="6DBEE15D" w14:textId="77777777" w:rsidR="0017037C" w:rsidRPr="00301675" w:rsidRDefault="0017037C" w:rsidP="004152B0">
      <w:pPr>
        <w:spacing w:line="276" w:lineRule="auto"/>
        <w:rPr>
          <w:b/>
          <w:sz w:val="32"/>
          <w:szCs w:val="32"/>
          <w:u w:val="single"/>
        </w:rPr>
      </w:pPr>
    </w:p>
    <w:sectPr w:rsidR="0017037C" w:rsidRPr="00301675">
      <w:headerReference w:type="default" r:id="rId6"/>
      <w:footerReference w:type="default" r:id="rId7"/>
      <w:pgSz w:w="11906" w:h="16838"/>
      <w:pgMar w:top="1023" w:right="1407" w:bottom="1134" w:left="1418" w:header="0" w:footer="215" w:gutter="90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54D21" w14:textId="77777777" w:rsidR="00815AF8" w:rsidRDefault="00815AF8">
      <w:r>
        <w:separator/>
      </w:r>
    </w:p>
  </w:endnote>
  <w:endnote w:type="continuationSeparator" w:id="0">
    <w:p w14:paraId="0283DD42" w14:textId="77777777" w:rsidR="00815AF8" w:rsidRDefault="00815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E7F334DC-6815-4321-8984-3B0DB15D24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B4913AB-25A3-4C4E-84A7-41C253A951D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C62C98F8-B749-4FB1-90B1-9F0447730E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0B1BF3F-2EA5-46B7-97EC-4CC4CB51B1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E1CC6" w14:textId="79A39F60" w:rsidR="000A1781" w:rsidRDefault="00C11B8F">
    <w:pPr>
      <w:pStyle w:val="Rodap"/>
      <w:jc w:val="center"/>
      <w:rPr>
        <w:color w:val="333333"/>
        <w:sz w:val="10"/>
        <w:szCs w:val="20"/>
      </w:rPr>
    </w:pPr>
    <w:r w:rsidRPr="00A8217F">
      <w:rPr>
        <w:noProof/>
      </w:rPr>
      <w:drawing>
        <wp:anchor distT="0" distB="0" distL="114300" distR="114300" simplePos="0" relativeHeight="251662336" behindDoc="1" locked="0" layoutInCell="1" allowOverlap="1" wp14:anchorId="15261838" wp14:editId="04F7D558">
          <wp:simplePos x="0" y="0"/>
          <wp:positionH relativeFrom="page">
            <wp:posOffset>-48270</wp:posOffset>
          </wp:positionH>
          <wp:positionV relativeFrom="paragraph">
            <wp:posOffset>-564695</wp:posOffset>
          </wp:positionV>
          <wp:extent cx="7576185" cy="561340"/>
          <wp:effectExtent l="0" t="0" r="5715" b="0"/>
          <wp:wrapTight wrapText="bothSides">
            <wp:wrapPolygon edited="0">
              <wp:start x="0" y="0"/>
              <wp:lineTo x="0" y="4398"/>
              <wp:lineTo x="7930" y="11729"/>
              <wp:lineTo x="7930" y="13195"/>
              <wp:lineTo x="9179" y="20525"/>
              <wp:lineTo x="9396" y="20525"/>
              <wp:lineTo x="21073" y="20525"/>
              <wp:lineTo x="21073" y="12462"/>
              <wp:lineTo x="21019" y="11729"/>
              <wp:lineTo x="21562" y="3665"/>
              <wp:lineTo x="21562" y="0"/>
              <wp:lineTo x="0" y="0"/>
            </wp:wrapPolygon>
          </wp:wrapTight>
          <wp:docPr id="2" name="Imagem 2" descr="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rodapé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6185" cy="561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E82D849" w14:textId="77777777" w:rsidR="000A1781" w:rsidRDefault="000A1781">
    <w:pPr>
      <w:pStyle w:val="Rodap"/>
      <w:rPr>
        <w:color w:val="333333"/>
        <w:sz w:val="1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632B64" w14:textId="77777777" w:rsidR="00815AF8" w:rsidRDefault="00815AF8">
      <w:r>
        <w:separator/>
      </w:r>
    </w:p>
  </w:footnote>
  <w:footnote w:type="continuationSeparator" w:id="0">
    <w:p w14:paraId="5B3A61B9" w14:textId="77777777" w:rsidR="00815AF8" w:rsidRDefault="00815A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EFA53" w14:textId="61E8742C" w:rsidR="000A1781" w:rsidRDefault="000A1781">
    <w:pPr>
      <w:pStyle w:val="Cabealho"/>
    </w:pPr>
  </w:p>
  <w:p w14:paraId="1FC60C2F" w14:textId="2B1669C0" w:rsidR="000A1781" w:rsidRDefault="000A1781">
    <w:pPr>
      <w:pStyle w:val="Cabealho"/>
    </w:pPr>
  </w:p>
  <w:tbl>
    <w:tblPr>
      <w:tblStyle w:val="Tabelacomgrade"/>
      <w:tblW w:w="0" w:type="auto"/>
      <w:tblInd w:w="-147" w:type="dxa"/>
      <w:tblLook w:val="04A0" w:firstRow="1" w:lastRow="0" w:firstColumn="1" w:lastColumn="0" w:noHBand="0" w:noVBand="1"/>
    </w:tblPr>
    <w:tblGrid>
      <w:gridCol w:w="2127"/>
      <w:gridCol w:w="4961"/>
      <w:gridCol w:w="2130"/>
    </w:tblGrid>
    <w:tr w:rsidR="00C07109" w14:paraId="0CF1E397" w14:textId="77777777" w:rsidTr="00C07109">
      <w:tc>
        <w:tcPr>
          <w:tcW w:w="2127" w:type="dxa"/>
        </w:tcPr>
        <w:p w14:paraId="6265150E" w14:textId="77777777" w:rsidR="00C07109" w:rsidRDefault="00C07109" w:rsidP="00C07109">
          <w:pPr>
            <w:tabs>
              <w:tab w:val="right" w:pos="8504"/>
            </w:tabs>
            <w:jc w:val="center"/>
            <w:rPr>
              <w:b/>
              <w:sz w:val="23"/>
              <w:szCs w:val="23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6B4BD2C" wp14:editId="3A486272">
                <wp:simplePos x="0" y="0"/>
                <wp:positionH relativeFrom="column">
                  <wp:posOffset>-196452</wp:posOffset>
                </wp:positionH>
                <wp:positionV relativeFrom="paragraph">
                  <wp:posOffset>-2028</wp:posOffset>
                </wp:positionV>
                <wp:extent cx="1491975" cy="688027"/>
                <wp:effectExtent l="0" t="0" r="0" b="0"/>
                <wp:wrapNone/>
                <wp:docPr id="1597373261" name="Imagem 2" descr="Logotipo&#10;&#10;Descrição gerada automaticamen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Logotipo&#10;&#10;Descrição gerada automaticament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9883" cy="7008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AE5B797" w14:textId="77777777" w:rsidR="00C07109" w:rsidRDefault="00C07109" w:rsidP="00C07109">
          <w:pPr>
            <w:tabs>
              <w:tab w:val="right" w:pos="8504"/>
            </w:tabs>
            <w:jc w:val="center"/>
            <w:rPr>
              <w:b/>
              <w:sz w:val="23"/>
              <w:szCs w:val="23"/>
            </w:rPr>
          </w:pPr>
        </w:p>
        <w:p w14:paraId="39C0FF36" w14:textId="77777777" w:rsidR="00C07109" w:rsidRDefault="00C07109" w:rsidP="00C07109">
          <w:pPr>
            <w:tabs>
              <w:tab w:val="right" w:pos="8504"/>
            </w:tabs>
            <w:jc w:val="center"/>
            <w:rPr>
              <w:b/>
              <w:sz w:val="23"/>
              <w:szCs w:val="23"/>
            </w:rPr>
          </w:pPr>
        </w:p>
        <w:p w14:paraId="3C0B8EE9" w14:textId="77777777" w:rsidR="00C07109" w:rsidRDefault="00C07109" w:rsidP="00C07109">
          <w:pPr>
            <w:tabs>
              <w:tab w:val="right" w:pos="8504"/>
            </w:tabs>
            <w:jc w:val="center"/>
            <w:rPr>
              <w:b/>
              <w:sz w:val="23"/>
              <w:szCs w:val="23"/>
            </w:rPr>
          </w:pPr>
        </w:p>
      </w:tc>
      <w:tc>
        <w:tcPr>
          <w:tcW w:w="4961" w:type="dxa"/>
        </w:tcPr>
        <w:p w14:paraId="227667BF" w14:textId="77777777" w:rsidR="00C07109" w:rsidRDefault="00C07109" w:rsidP="00C07109">
          <w:pPr>
            <w:tabs>
              <w:tab w:val="left" w:pos="2552"/>
              <w:tab w:val="left" w:pos="4940"/>
              <w:tab w:val="left" w:pos="6132"/>
              <w:tab w:val="right" w:pos="8504"/>
              <w:tab w:val="right" w:pos="9407"/>
            </w:tabs>
            <w:jc w:val="center"/>
            <w:rPr>
              <w:rFonts w:eastAsia="Arial"/>
              <w:b/>
              <w:sz w:val="16"/>
              <w:szCs w:val="16"/>
            </w:rPr>
          </w:pPr>
        </w:p>
        <w:p w14:paraId="3376E1D4" w14:textId="77777777" w:rsidR="00C07109" w:rsidRPr="00301675" w:rsidRDefault="00C07109" w:rsidP="00C07109">
          <w:pPr>
            <w:tabs>
              <w:tab w:val="left" w:pos="2552"/>
              <w:tab w:val="left" w:pos="4940"/>
              <w:tab w:val="left" w:pos="6132"/>
              <w:tab w:val="right" w:pos="8504"/>
              <w:tab w:val="right" w:pos="9407"/>
            </w:tabs>
            <w:jc w:val="center"/>
            <w:rPr>
              <w:rFonts w:eastAsia="Arial"/>
              <w:b/>
              <w:sz w:val="16"/>
              <w:szCs w:val="16"/>
            </w:rPr>
          </w:pPr>
          <w:r w:rsidRPr="00301675">
            <w:rPr>
              <w:rFonts w:eastAsia="Arial"/>
              <w:b/>
              <w:sz w:val="16"/>
              <w:szCs w:val="16"/>
            </w:rPr>
            <w:t>UNIVERSIDADE ESTADUAL DO MARANHÃO</w:t>
          </w:r>
        </w:p>
        <w:p w14:paraId="72C25AE1" w14:textId="77777777" w:rsidR="00C07109" w:rsidRPr="00301675" w:rsidRDefault="00C07109" w:rsidP="00C07109">
          <w:pPr>
            <w:jc w:val="center"/>
            <w:rPr>
              <w:rFonts w:eastAsia="Arial"/>
              <w:b/>
              <w:sz w:val="16"/>
              <w:szCs w:val="16"/>
            </w:rPr>
          </w:pPr>
          <w:r w:rsidRPr="00301675">
            <w:rPr>
              <w:rFonts w:eastAsia="Arial"/>
              <w:b/>
              <w:sz w:val="16"/>
              <w:szCs w:val="16"/>
            </w:rPr>
            <w:t>PRÓ-REITORIA DE PESQUISA E PÓS-GRADUAÇÃO</w:t>
          </w:r>
        </w:p>
        <w:p w14:paraId="252553EA" w14:textId="77777777" w:rsidR="00C07109" w:rsidRPr="00301675" w:rsidRDefault="00C07109" w:rsidP="00C071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  <w:sz w:val="16"/>
              <w:szCs w:val="16"/>
            </w:rPr>
          </w:pPr>
          <w:r w:rsidRPr="00301675">
            <w:rPr>
              <w:rFonts w:eastAsia="Arial"/>
              <w:b/>
              <w:color w:val="000000"/>
              <w:sz w:val="16"/>
              <w:szCs w:val="16"/>
            </w:rPr>
            <w:t>PROGRAMA DE PÓS-GRADUAÇÃO EM CIÊNCIAS AGRÁRIAS</w:t>
          </w:r>
        </w:p>
        <w:p w14:paraId="2410FA52" w14:textId="77777777" w:rsidR="00C07109" w:rsidRDefault="00C07109" w:rsidP="00C07109">
          <w:pPr>
            <w:tabs>
              <w:tab w:val="right" w:pos="8504"/>
            </w:tabs>
            <w:jc w:val="center"/>
            <w:rPr>
              <w:b/>
              <w:sz w:val="23"/>
              <w:szCs w:val="23"/>
            </w:rPr>
          </w:pPr>
        </w:p>
      </w:tc>
      <w:tc>
        <w:tcPr>
          <w:tcW w:w="2130" w:type="dxa"/>
        </w:tcPr>
        <w:p w14:paraId="3A5FEC1D" w14:textId="77777777" w:rsidR="00C07109" w:rsidRDefault="00C07109" w:rsidP="00C07109">
          <w:pPr>
            <w:tabs>
              <w:tab w:val="right" w:pos="8504"/>
            </w:tabs>
            <w:jc w:val="center"/>
            <w:rPr>
              <w:b/>
              <w:sz w:val="23"/>
              <w:szCs w:val="23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3754C647" wp14:editId="4A4765F0">
                <wp:simplePos x="0" y="0"/>
                <wp:positionH relativeFrom="margin">
                  <wp:posOffset>-77565</wp:posOffset>
                </wp:positionH>
                <wp:positionV relativeFrom="paragraph">
                  <wp:posOffset>8501</wp:posOffset>
                </wp:positionV>
                <wp:extent cx="1357952" cy="650240"/>
                <wp:effectExtent l="0" t="0" r="0" b="0"/>
                <wp:wrapNone/>
                <wp:docPr id="7289486" name="Imagem 2" descr="Logotipo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6986229" name="Imagem 2" descr="Logotipo&#10;&#10;O conteúdo gerado por IA pode estar incorre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0344" cy="651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BCE2C3D" w14:textId="2DBDB8BE" w:rsidR="000A1781" w:rsidRDefault="000A1781">
    <w:pPr>
      <w:pStyle w:val="Cabealho"/>
    </w:pPr>
    <w:r>
      <w:t xml:space="preserve">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gutterAtTop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C14"/>
    <w:rsid w:val="00001219"/>
    <w:rsid w:val="00002551"/>
    <w:rsid w:val="00003289"/>
    <w:rsid w:val="00004933"/>
    <w:rsid w:val="000204FB"/>
    <w:rsid w:val="0002306C"/>
    <w:rsid w:val="00023D35"/>
    <w:rsid w:val="00037502"/>
    <w:rsid w:val="000457AC"/>
    <w:rsid w:val="000469A7"/>
    <w:rsid w:val="000571B9"/>
    <w:rsid w:val="00065B10"/>
    <w:rsid w:val="00071DF7"/>
    <w:rsid w:val="00081051"/>
    <w:rsid w:val="000838C2"/>
    <w:rsid w:val="00085C79"/>
    <w:rsid w:val="0009378F"/>
    <w:rsid w:val="00095C14"/>
    <w:rsid w:val="000A028B"/>
    <w:rsid w:val="000A03BE"/>
    <w:rsid w:val="000A0D6D"/>
    <w:rsid w:val="000A1663"/>
    <w:rsid w:val="000A1781"/>
    <w:rsid w:val="000A5ABB"/>
    <w:rsid w:val="000B04EC"/>
    <w:rsid w:val="000B0F4D"/>
    <w:rsid w:val="000B0FDA"/>
    <w:rsid w:val="000B14B8"/>
    <w:rsid w:val="000C170F"/>
    <w:rsid w:val="000C35A6"/>
    <w:rsid w:val="000D0DB6"/>
    <w:rsid w:val="000D2940"/>
    <w:rsid w:val="000E2C92"/>
    <w:rsid w:val="000E4020"/>
    <w:rsid w:val="000E4378"/>
    <w:rsid w:val="000F69B7"/>
    <w:rsid w:val="00105CB2"/>
    <w:rsid w:val="001212A4"/>
    <w:rsid w:val="00122E32"/>
    <w:rsid w:val="00126E51"/>
    <w:rsid w:val="001316DD"/>
    <w:rsid w:val="00131E3F"/>
    <w:rsid w:val="00143036"/>
    <w:rsid w:val="00166A1D"/>
    <w:rsid w:val="0017037C"/>
    <w:rsid w:val="00177213"/>
    <w:rsid w:val="00180C1A"/>
    <w:rsid w:val="00183BA3"/>
    <w:rsid w:val="001971D8"/>
    <w:rsid w:val="001979C8"/>
    <w:rsid w:val="001A5E7D"/>
    <w:rsid w:val="001B0A6F"/>
    <w:rsid w:val="001B187A"/>
    <w:rsid w:val="001B3C9C"/>
    <w:rsid w:val="001C1CA5"/>
    <w:rsid w:val="001E1377"/>
    <w:rsid w:val="001E1388"/>
    <w:rsid w:val="001E2713"/>
    <w:rsid w:val="001E7197"/>
    <w:rsid w:val="001F7AF0"/>
    <w:rsid w:val="00200CE7"/>
    <w:rsid w:val="00204FA0"/>
    <w:rsid w:val="0022199D"/>
    <w:rsid w:val="00230E3B"/>
    <w:rsid w:val="00236136"/>
    <w:rsid w:val="0027277E"/>
    <w:rsid w:val="002739CF"/>
    <w:rsid w:val="00284891"/>
    <w:rsid w:val="00285163"/>
    <w:rsid w:val="00286464"/>
    <w:rsid w:val="0029182F"/>
    <w:rsid w:val="002976E2"/>
    <w:rsid w:val="002B4497"/>
    <w:rsid w:val="002C3F73"/>
    <w:rsid w:val="002C5F1E"/>
    <w:rsid w:val="002C6057"/>
    <w:rsid w:val="002D506A"/>
    <w:rsid w:val="002D7577"/>
    <w:rsid w:val="002F621E"/>
    <w:rsid w:val="002F7B8A"/>
    <w:rsid w:val="00301004"/>
    <w:rsid w:val="00301675"/>
    <w:rsid w:val="0030425D"/>
    <w:rsid w:val="00306820"/>
    <w:rsid w:val="003068F1"/>
    <w:rsid w:val="00324BA0"/>
    <w:rsid w:val="00326F65"/>
    <w:rsid w:val="00330CBE"/>
    <w:rsid w:val="00334F56"/>
    <w:rsid w:val="00335BE6"/>
    <w:rsid w:val="0034086B"/>
    <w:rsid w:val="003449A8"/>
    <w:rsid w:val="00354D6D"/>
    <w:rsid w:val="00355B14"/>
    <w:rsid w:val="00362C64"/>
    <w:rsid w:val="003701FE"/>
    <w:rsid w:val="00372D3B"/>
    <w:rsid w:val="003776EE"/>
    <w:rsid w:val="00381B9A"/>
    <w:rsid w:val="003823F7"/>
    <w:rsid w:val="00382E98"/>
    <w:rsid w:val="00385429"/>
    <w:rsid w:val="0039372A"/>
    <w:rsid w:val="00394579"/>
    <w:rsid w:val="00394804"/>
    <w:rsid w:val="003A2C2D"/>
    <w:rsid w:val="003B25C7"/>
    <w:rsid w:val="003C036B"/>
    <w:rsid w:val="003C4BA9"/>
    <w:rsid w:val="003D441F"/>
    <w:rsid w:val="003E0994"/>
    <w:rsid w:val="003E71C9"/>
    <w:rsid w:val="003F6B07"/>
    <w:rsid w:val="003F7213"/>
    <w:rsid w:val="0040164C"/>
    <w:rsid w:val="00413AF1"/>
    <w:rsid w:val="004152B0"/>
    <w:rsid w:val="0042160D"/>
    <w:rsid w:val="004306AC"/>
    <w:rsid w:val="00432D5F"/>
    <w:rsid w:val="00433F10"/>
    <w:rsid w:val="004361C4"/>
    <w:rsid w:val="00437043"/>
    <w:rsid w:val="004411C1"/>
    <w:rsid w:val="0045732D"/>
    <w:rsid w:val="004736C8"/>
    <w:rsid w:val="004771FB"/>
    <w:rsid w:val="00477F29"/>
    <w:rsid w:val="00486160"/>
    <w:rsid w:val="00493C52"/>
    <w:rsid w:val="004B5631"/>
    <w:rsid w:val="004C435C"/>
    <w:rsid w:val="004D589F"/>
    <w:rsid w:val="004F44DC"/>
    <w:rsid w:val="004F4A74"/>
    <w:rsid w:val="00500CB3"/>
    <w:rsid w:val="005032AC"/>
    <w:rsid w:val="00507095"/>
    <w:rsid w:val="00516464"/>
    <w:rsid w:val="0052129B"/>
    <w:rsid w:val="00521519"/>
    <w:rsid w:val="00527F4C"/>
    <w:rsid w:val="005319C1"/>
    <w:rsid w:val="0053371A"/>
    <w:rsid w:val="0054261F"/>
    <w:rsid w:val="00543B13"/>
    <w:rsid w:val="005443B2"/>
    <w:rsid w:val="00562DE7"/>
    <w:rsid w:val="00572914"/>
    <w:rsid w:val="005734FC"/>
    <w:rsid w:val="0057524B"/>
    <w:rsid w:val="00583299"/>
    <w:rsid w:val="00584DBC"/>
    <w:rsid w:val="0059703F"/>
    <w:rsid w:val="00597BEE"/>
    <w:rsid w:val="005A161C"/>
    <w:rsid w:val="005A4641"/>
    <w:rsid w:val="005C3A59"/>
    <w:rsid w:val="005C5B75"/>
    <w:rsid w:val="005C5F08"/>
    <w:rsid w:val="005D209F"/>
    <w:rsid w:val="005D343D"/>
    <w:rsid w:val="005D469D"/>
    <w:rsid w:val="005E1BB2"/>
    <w:rsid w:val="005E5FB0"/>
    <w:rsid w:val="00612BA3"/>
    <w:rsid w:val="00615632"/>
    <w:rsid w:val="00616994"/>
    <w:rsid w:val="00620CBF"/>
    <w:rsid w:val="006214DF"/>
    <w:rsid w:val="0063155F"/>
    <w:rsid w:val="006325AF"/>
    <w:rsid w:val="006332D6"/>
    <w:rsid w:val="006355F2"/>
    <w:rsid w:val="00637873"/>
    <w:rsid w:val="006378A1"/>
    <w:rsid w:val="00637CFF"/>
    <w:rsid w:val="0064022F"/>
    <w:rsid w:val="00647564"/>
    <w:rsid w:val="00662347"/>
    <w:rsid w:val="00667D41"/>
    <w:rsid w:val="00667DD2"/>
    <w:rsid w:val="00675C05"/>
    <w:rsid w:val="00677C32"/>
    <w:rsid w:val="006824BA"/>
    <w:rsid w:val="00684369"/>
    <w:rsid w:val="00696C21"/>
    <w:rsid w:val="006A0F93"/>
    <w:rsid w:val="006A3731"/>
    <w:rsid w:val="006A7A00"/>
    <w:rsid w:val="006B2ECB"/>
    <w:rsid w:val="006B3DA9"/>
    <w:rsid w:val="006C1FFB"/>
    <w:rsid w:val="006C29B9"/>
    <w:rsid w:val="006C33A0"/>
    <w:rsid w:val="006C4AB4"/>
    <w:rsid w:val="006C71AE"/>
    <w:rsid w:val="006D19E6"/>
    <w:rsid w:val="006D5FDD"/>
    <w:rsid w:val="006E2751"/>
    <w:rsid w:val="006E7C3D"/>
    <w:rsid w:val="006F2391"/>
    <w:rsid w:val="006F33AC"/>
    <w:rsid w:val="006F76C8"/>
    <w:rsid w:val="00700144"/>
    <w:rsid w:val="007016C2"/>
    <w:rsid w:val="0070620A"/>
    <w:rsid w:val="00710179"/>
    <w:rsid w:val="00712DEE"/>
    <w:rsid w:val="00714765"/>
    <w:rsid w:val="0073412E"/>
    <w:rsid w:val="00741775"/>
    <w:rsid w:val="00741845"/>
    <w:rsid w:val="00745D30"/>
    <w:rsid w:val="0075248E"/>
    <w:rsid w:val="00755BE0"/>
    <w:rsid w:val="007838BF"/>
    <w:rsid w:val="00792601"/>
    <w:rsid w:val="007A4ADC"/>
    <w:rsid w:val="007A680B"/>
    <w:rsid w:val="007B21CE"/>
    <w:rsid w:val="007C0538"/>
    <w:rsid w:val="007C443C"/>
    <w:rsid w:val="007D0B86"/>
    <w:rsid w:val="007D5E18"/>
    <w:rsid w:val="007E14AC"/>
    <w:rsid w:val="007E7495"/>
    <w:rsid w:val="007F0812"/>
    <w:rsid w:val="007F27FB"/>
    <w:rsid w:val="007F2F2F"/>
    <w:rsid w:val="007F39F5"/>
    <w:rsid w:val="00802D21"/>
    <w:rsid w:val="00802F34"/>
    <w:rsid w:val="00805DAE"/>
    <w:rsid w:val="008067EE"/>
    <w:rsid w:val="00811BD2"/>
    <w:rsid w:val="008155A9"/>
    <w:rsid w:val="00815AF8"/>
    <w:rsid w:val="00822558"/>
    <w:rsid w:val="0082737E"/>
    <w:rsid w:val="008328A7"/>
    <w:rsid w:val="008337EB"/>
    <w:rsid w:val="008351DA"/>
    <w:rsid w:val="0084167D"/>
    <w:rsid w:val="008433CB"/>
    <w:rsid w:val="0084421B"/>
    <w:rsid w:val="00862A43"/>
    <w:rsid w:val="00862B07"/>
    <w:rsid w:val="0086480D"/>
    <w:rsid w:val="00864FE5"/>
    <w:rsid w:val="008734F5"/>
    <w:rsid w:val="00882723"/>
    <w:rsid w:val="008873C8"/>
    <w:rsid w:val="008A1644"/>
    <w:rsid w:val="008B7B06"/>
    <w:rsid w:val="008B7F6C"/>
    <w:rsid w:val="008C689D"/>
    <w:rsid w:val="008D1DCC"/>
    <w:rsid w:val="008D276D"/>
    <w:rsid w:val="008D62A7"/>
    <w:rsid w:val="008D795C"/>
    <w:rsid w:val="008D7A57"/>
    <w:rsid w:val="008E7893"/>
    <w:rsid w:val="008F5199"/>
    <w:rsid w:val="008F7B41"/>
    <w:rsid w:val="00906284"/>
    <w:rsid w:val="009072DE"/>
    <w:rsid w:val="009113D3"/>
    <w:rsid w:val="0091326C"/>
    <w:rsid w:val="00913397"/>
    <w:rsid w:val="00923B57"/>
    <w:rsid w:val="00926EDF"/>
    <w:rsid w:val="00927E13"/>
    <w:rsid w:val="009350EB"/>
    <w:rsid w:val="00944DEA"/>
    <w:rsid w:val="00954BAB"/>
    <w:rsid w:val="00962036"/>
    <w:rsid w:val="00974121"/>
    <w:rsid w:val="0098092A"/>
    <w:rsid w:val="0098190B"/>
    <w:rsid w:val="00982609"/>
    <w:rsid w:val="0098417B"/>
    <w:rsid w:val="009A15F4"/>
    <w:rsid w:val="009A6F2D"/>
    <w:rsid w:val="009B7195"/>
    <w:rsid w:val="009C0D75"/>
    <w:rsid w:val="009D16EB"/>
    <w:rsid w:val="009D4BE3"/>
    <w:rsid w:val="009D52B4"/>
    <w:rsid w:val="009F759E"/>
    <w:rsid w:val="00A05F4E"/>
    <w:rsid w:val="00A07862"/>
    <w:rsid w:val="00A14B83"/>
    <w:rsid w:val="00A16E40"/>
    <w:rsid w:val="00A201DD"/>
    <w:rsid w:val="00A21D44"/>
    <w:rsid w:val="00A22F6C"/>
    <w:rsid w:val="00A263F8"/>
    <w:rsid w:val="00A26BBE"/>
    <w:rsid w:val="00A33BB2"/>
    <w:rsid w:val="00A372C4"/>
    <w:rsid w:val="00A43053"/>
    <w:rsid w:val="00A50CFC"/>
    <w:rsid w:val="00A607FD"/>
    <w:rsid w:val="00A612B4"/>
    <w:rsid w:val="00A61508"/>
    <w:rsid w:val="00A71119"/>
    <w:rsid w:val="00A82031"/>
    <w:rsid w:val="00A91C15"/>
    <w:rsid w:val="00AA11FC"/>
    <w:rsid w:val="00AA207E"/>
    <w:rsid w:val="00AA3FBC"/>
    <w:rsid w:val="00AA4382"/>
    <w:rsid w:val="00AA6D34"/>
    <w:rsid w:val="00AB6EE6"/>
    <w:rsid w:val="00AC5977"/>
    <w:rsid w:val="00AE3EAB"/>
    <w:rsid w:val="00AF6F4C"/>
    <w:rsid w:val="00B022A4"/>
    <w:rsid w:val="00B12C63"/>
    <w:rsid w:val="00B2728F"/>
    <w:rsid w:val="00B303E8"/>
    <w:rsid w:val="00B46A3B"/>
    <w:rsid w:val="00B56BF3"/>
    <w:rsid w:val="00B638BA"/>
    <w:rsid w:val="00B66827"/>
    <w:rsid w:val="00B671C0"/>
    <w:rsid w:val="00B736B8"/>
    <w:rsid w:val="00B843BE"/>
    <w:rsid w:val="00BA09F0"/>
    <w:rsid w:val="00BA3A0B"/>
    <w:rsid w:val="00BC62CE"/>
    <w:rsid w:val="00BC6D2B"/>
    <w:rsid w:val="00BD60B7"/>
    <w:rsid w:val="00BE0C9E"/>
    <w:rsid w:val="00BF7993"/>
    <w:rsid w:val="00C00729"/>
    <w:rsid w:val="00C010F9"/>
    <w:rsid w:val="00C07109"/>
    <w:rsid w:val="00C074DF"/>
    <w:rsid w:val="00C10F67"/>
    <w:rsid w:val="00C11B8F"/>
    <w:rsid w:val="00C30A85"/>
    <w:rsid w:val="00C3661C"/>
    <w:rsid w:val="00C44230"/>
    <w:rsid w:val="00C60B66"/>
    <w:rsid w:val="00C72694"/>
    <w:rsid w:val="00C814F4"/>
    <w:rsid w:val="00C87D12"/>
    <w:rsid w:val="00C90F4D"/>
    <w:rsid w:val="00C9102A"/>
    <w:rsid w:val="00C97B64"/>
    <w:rsid w:val="00CA0DB9"/>
    <w:rsid w:val="00CB3C38"/>
    <w:rsid w:val="00CB3C49"/>
    <w:rsid w:val="00CC6037"/>
    <w:rsid w:val="00CE13AB"/>
    <w:rsid w:val="00CE5D7D"/>
    <w:rsid w:val="00CE6D1F"/>
    <w:rsid w:val="00CF2190"/>
    <w:rsid w:val="00CF7B64"/>
    <w:rsid w:val="00D02053"/>
    <w:rsid w:val="00D107EA"/>
    <w:rsid w:val="00D15DE7"/>
    <w:rsid w:val="00D23A5B"/>
    <w:rsid w:val="00D26584"/>
    <w:rsid w:val="00D348D4"/>
    <w:rsid w:val="00D50B61"/>
    <w:rsid w:val="00D53583"/>
    <w:rsid w:val="00D70D3E"/>
    <w:rsid w:val="00D72C0B"/>
    <w:rsid w:val="00D734CC"/>
    <w:rsid w:val="00D841E7"/>
    <w:rsid w:val="00D92C8F"/>
    <w:rsid w:val="00DA62CA"/>
    <w:rsid w:val="00DA71CE"/>
    <w:rsid w:val="00DB5BD9"/>
    <w:rsid w:val="00DC14D9"/>
    <w:rsid w:val="00DC3DFC"/>
    <w:rsid w:val="00DC4A69"/>
    <w:rsid w:val="00DC5BD3"/>
    <w:rsid w:val="00DC6F86"/>
    <w:rsid w:val="00DD2DF0"/>
    <w:rsid w:val="00DD4E0A"/>
    <w:rsid w:val="00DD753A"/>
    <w:rsid w:val="00DE65FA"/>
    <w:rsid w:val="00DF00DA"/>
    <w:rsid w:val="00E00D54"/>
    <w:rsid w:val="00E05B0A"/>
    <w:rsid w:val="00E222F3"/>
    <w:rsid w:val="00E3221D"/>
    <w:rsid w:val="00E339CA"/>
    <w:rsid w:val="00E417BE"/>
    <w:rsid w:val="00E455BE"/>
    <w:rsid w:val="00E460E8"/>
    <w:rsid w:val="00E461B2"/>
    <w:rsid w:val="00E51B34"/>
    <w:rsid w:val="00E55A51"/>
    <w:rsid w:val="00E56048"/>
    <w:rsid w:val="00E57493"/>
    <w:rsid w:val="00E606E5"/>
    <w:rsid w:val="00E7144B"/>
    <w:rsid w:val="00E75477"/>
    <w:rsid w:val="00E8459C"/>
    <w:rsid w:val="00E84FE9"/>
    <w:rsid w:val="00E97D90"/>
    <w:rsid w:val="00EA484F"/>
    <w:rsid w:val="00EB0A2C"/>
    <w:rsid w:val="00EB0E2C"/>
    <w:rsid w:val="00EB492C"/>
    <w:rsid w:val="00EB735E"/>
    <w:rsid w:val="00EC632E"/>
    <w:rsid w:val="00ED152B"/>
    <w:rsid w:val="00EE2231"/>
    <w:rsid w:val="00EE61D3"/>
    <w:rsid w:val="00EE68A8"/>
    <w:rsid w:val="00F00BEB"/>
    <w:rsid w:val="00F04894"/>
    <w:rsid w:val="00F05F9B"/>
    <w:rsid w:val="00F079B6"/>
    <w:rsid w:val="00F1147B"/>
    <w:rsid w:val="00F265A2"/>
    <w:rsid w:val="00F265ED"/>
    <w:rsid w:val="00F27949"/>
    <w:rsid w:val="00F41D00"/>
    <w:rsid w:val="00F4317E"/>
    <w:rsid w:val="00F46F40"/>
    <w:rsid w:val="00F65FEF"/>
    <w:rsid w:val="00F80009"/>
    <w:rsid w:val="00F82AFA"/>
    <w:rsid w:val="00F86EC5"/>
    <w:rsid w:val="00FA5EEF"/>
    <w:rsid w:val="00FB1F16"/>
    <w:rsid w:val="00FC07FA"/>
    <w:rsid w:val="00FC15AD"/>
    <w:rsid w:val="00FC478E"/>
    <w:rsid w:val="00FF0D19"/>
    <w:rsid w:val="6B4E5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DD3523"/>
  <w15:chartTrackingRefBased/>
  <w15:docId w15:val="{2C6A0D7F-7EBE-9246-913C-60CE2FEDF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8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pPr>
      <w:jc w:val="both"/>
    </w:pPr>
    <w:rPr>
      <w:rFonts w:ascii="Book Antiqua" w:hAnsi="Book Antiqua"/>
    </w:rPr>
  </w:style>
  <w:style w:type="character" w:customStyle="1" w:styleId="CorpodetextoChar">
    <w:name w:val="Corpo de texto Char"/>
    <w:link w:val="Corpodetexto"/>
    <w:rPr>
      <w:rFonts w:ascii="Book Antiqua" w:hAnsi="Book Antiqua"/>
      <w:sz w:val="24"/>
      <w:szCs w:val="24"/>
    </w:rPr>
  </w:style>
  <w:style w:type="paragraph" w:styleId="Recuodecorpodetexto2">
    <w:name w:val="Body Text Indent 2"/>
    <w:basedOn w:val="Normal"/>
    <w:link w:val="Recuodecorpodetexto2Char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Pr>
      <w:sz w:val="24"/>
      <w:szCs w:val="24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Pr>
      <w:sz w:val="24"/>
      <w:szCs w:val="24"/>
    </w:rPr>
  </w:style>
  <w:style w:type="paragraph" w:styleId="Rodap">
    <w:name w:val="footer"/>
    <w:basedOn w:val="Normal"/>
    <w:link w:val="RodapChar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Pr>
      <w:sz w:val="16"/>
      <w:szCs w:val="16"/>
    </w:rPr>
  </w:style>
  <w:style w:type="paragraph" w:styleId="Textodebalo">
    <w:name w:val="Balloon Text"/>
    <w:basedOn w:val="Normal"/>
    <w:link w:val="TextodebaloChar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">
    <w:name w:val="Parágrafo"/>
    <w:basedOn w:val="Cabealho"/>
    <w:pPr>
      <w:tabs>
        <w:tab w:val="clear" w:pos="4252"/>
        <w:tab w:val="clear" w:pos="8504"/>
        <w:tab w:val="center" w:pos="4419"/>
        <w:tab w:val="right" w:pos="8838"/>
      </w:tabs>
      <w:ind w:firstLine="1134"/>
      <w:jc w:val="both"/>
    </w:pPr>
    <w:rPr>
      <w:rFonts w:ascii="Tahoma" w:hAnsi="Tahoma"/>
      <w:szCs w:val="20"/>
    </w:rPr>
  </w:style>
  <w:style w:type="character" w:customStyle="1" w:styleId="arial11pxmarromdetalhe">
    <w:name w:val="arial_11px_marrom_detalhe"/>
  </w:style>
  <w:style w:type="paragraph" w:styleId="PargrafodaLista">
    <w:name w:val="List Paragraph"/>
    <w:basedOn w:val="Normal"/>
    <w:qFormat/>
    <w:pPr>
      <w:ind w:left="708"/>
    </w:pPr>
  </w:style>
  <w:style w:type="paragraph" w:customStyle="1" w:styleId="Recuodecorpodetexto21">
    <w:name w:val="Recuo de corpo de texto 21"/>
    <w:basedOn w:val="Normal"/>
    <w:pPr>
      <w:suppressAutoHyphens/>
      <w:spacing w:line="100" w:lineRule="atLeast"/>
    </w:pPr>
    <w:rPr>
      <w:kern w:val="1"/>
      <w:sz w:val="20"/>
      <w:szCs w:val="20"/>
      <w:lang w:eastAsia="zh-CN"/>
    </w:rPr>
  </w:style>
  <w:style w:type="paragraph" w:customStyle="1" w:styleId="Recuo2">
    <w:name w:val="Recuo2"/>
    <w:basedOn w:val="Normal"/>
    <w:pPr>
      <w:ind w:left="2269" w:hanging="851"/>
      <w:jc w:val="both"/>
    </w:pPr>
    <w:rPr>
      <w:rFonts w:ascii="Arial" w:hAnsi="Arial"/>
      <w:sz w:val="2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Timbrado%2520da%2520UEMA%2520-%25202007%2520-%2520Reitoria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Timbrado%20da%20UEMA%20-%202007%20-%20Reitoria</Template>
  <TotalTime>0</TotalTime>
  <Pages>2</Pages>
  <Words>571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n°</vt:lpstr>
    </vt:vector>
  </TitlesOfParts>
  <Company>PARTICULAR</Company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n°</dc:title>
  <dc:subject/>
  <dc:creator>Carol</dc:creator>
  <cp:keywords/>
  <cp:lastModifiedBy>Rayanne Cristine</cp:lastModifiedBy>
  <cp:revision>2</cp:revision>
  <cp:lastPrinted>2018-12-07T14:00:00Z</cp:lastPrinted>
  <dcterms:created xsi:type="dcterms:W3CDTF">2025-10-03T13:48:00Z</dcterms:created>
  <dcterms:modified xsi:type="dcterms:W3CDTF">2025-10-03T13:48:00Z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1046-11.2.0.10101</vt:lpwstr>
  </property>
</Properties>
</file>